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1BCD62" w14:textId="77777777" w:rsidR="00654D86" w:rsidRDefault="00654D86" w:rsidP="00654D86">
      <w:pPr>
        <w:jc w:val="center"/>
        <w:rPr>
          <w:rFonts w:ascii="Times New Roman" w:hAnsi="Times New Roman" w:cs="Times New Roman"/>
          <w:sz w:val="24"/>
          <w:szCs w:val="24"/>
        </w:rPr>
      </w:pPr>
    </w:p>
    <w:p w14:paraId="56A3073C" w14:textId="77777777" w:rsidR="00654D86" w:rsidRDefault="00654D86" w:rsidP="00654D86">
      <w:pPr>
        <w:jc w:val="center"/>
        <w:rPr>
          <w:rFonts w:ascii="Times New Roman" w:hAnsi="Times New Roman" w:cs="Times New Roman"/>
          <w:sz w:val="24"/>
          <w:szCs w:val="24"/>
        </w:rPr>
      </w:pPr>
    </w:p>
    <w:p w14:paraId="47597272" w14:textId="77777777" w:rsidR="00654D86" w:rsidRDefault="00654D86" w:rsidP="00654D86">
      <w:pPr>
        <w:jc w:val="center"/>
        <w:rPr>
          <w:rFonts w:ascii="Times New Roman" w:hAnsi="Times New Roman" w:cs="Times New Roman"/>
          <w:sz w:val="24"/>
          <w:szCs w:val="24"/>
        </w:rPr>
      </w:pPr>
    </w:p>
    <w:p w14:paraId="54292BCC" w14:textId="77777777" w:rsidR="003D6C33" w:rsidRDefault="003D6C33" w:rsidP="003D6C33">
      <w:pPr>
        <w:spacing w:after="240"/>
      </w:pPr>
    </w:p>
    <w:p w14:paraId="47DC87FD" w14:textId="77777777" w:rsidR="003D6C33" w:rsidRDefault="003D6C33" w:rsidP="003D6C33">
      <w:pPr>
        <w:spacing w:before="240" w:after="240"/>
        <w:jc w:val="center"/>
      </w:pPr>
      <w:r>
        <w:t>Role of Web-based Applications in E-commerce Transaction</w:t>
      </w:r>
    </w:p>
    <w:p w14:paraId="7259DC3C" w14:textId="77777777" w:rsidR="003D6C33" w:rsidRDefault="003D6C33" w:rsidP="003D6C33">
      <w:pPr>
        <w:spacing w:before="240" w:after="240"/>
        <w:jc w:val="center"/>
      </w:pPr>
      <w:r>
        <w:t>Student Name</w:t>
      </w:r>
    </w:p>
    <w:p w14:paraId="7C62D624" w14:textId="77777777" w:rsidR="003D6C33" w:rsidRDefault="003D6C33" w:rsidP="003D6C33">
      <w:pPr>
        <w:spacing w:before="240" w:after="240"/>
        <w:jc w:val="center"/>
      </w:pPr>
      <w:r>
        <w:t>Institution Affiliation</w:t>
      </w:r>
    </w:p>
    <w:p w14:paraId="76BE1617" w14:textId="77777777" w:rsidR="003D6C33" w:rsidRDefault="003D6C33" w:rsidP="003D6C33">
      <w:pPr>
        <w:spacing w:before="240" w:after="240"/>
        <w:rPr>
          <w:b/>
          <w:bCs/>
        </w:rPr>
      </w:pPr>
    </w:p>
    <w:p w14:paraId="756269A9" w14:textId="77777777" w:rsidR="003D6C33" w:rsidRDefault="003D6C33" w:rsidP="003D6C33">
      <w:pPr>
        <w:spacing w:before="240" w:after="240"/>
        <w:rPr>
          <w:b/>
          <w:bCs/>
        </w:rPr>
      </w:pPr>
    </w:p>
    <w:p w14:paraId="5B7C7B98" w14:textId="77777777" w:rsidR="003D6C33" w:rsidRDefault="003D6C33" w:rsidP="003D6C33">
      <w:pPr>
        <w:spacing w:before="240" w:after="240"/>
        <w:rPr>
          <w:b/>
          <w:bCs/>
        </w:rPr>
      </w:pPr>
    </w:p>
    <w:p w14:paraId="519E5228" w14:textId="77777777" w:rsidR="003D6C33" w:rsidRDefault="003D6C33" w:rsidP="003D6C33">
      <w:pPr>
        <w:spacing w:before="240" w:after="240"/>
        <w:rPr>
          <w:b/>
          <w:bCs/>
        </w:rPr>
      </w:pPr>
    </w:p>
    <w:p w14:paraId="41C29D80" w14:textId="77777777" w:rsidR="003D6C33" w:rsidRDefault="003D6C33" w:rsidP="003D6C33">
      <w:pPr>
        <w:spacing w:before="240" w:after="240"/>
        <w:rPr>
          <w:b/>
          <w:bCs/>
        </w:rPr>
      </w:pPr>
    </w:p>
    <w:p w14:paraId="62211097" w14:textId="77777777" w:rsidR="003D6C33" w:rsidRDefault="003D6C33" w:rsidP="003D6C33">
      <w:pPr>
        <w:spacing w:before="240" w:after="240"/>
        <w:rPr>
          <w:b/>
          <w:bCs/>
        </w:rPr>
      </w:pPr>
    </w:p>
    <w:p w14:paraId="29864992" w14:textId="77777777" w:rsidR="003D6C33" w:rsidRDefault="003D6C33" w:rsidP="003D6C33">
      <w:pPr>
        <w:spacing w:before="240" w:after="240"/>
        <w:rPr>
          <w:b/>
          <w:bCs/>
        </w:rPr>
      </w:pPr>
    </w:p>
    <w:p w14:paraId="1FC14247" w14:textId="77777777" w:rsidR="003D6C33" w:rsidRDefault="003D6C33" w:rsidP="003D6C33">
      <w:pPr>
        <w:spacing w:before="240" w:after="240"/>
        <w:rPr>
          <w:b/>
          <w:bCs/>
        </w:rPr>
      </w:pPr>
    </w:p>
    <w:p w14:paraId="54186845" w14:textId="77777777" w:rsidR="003D6C33" w:rsidRDefault="003D6C33" w:rsidP="003D6C33">
      <w:pPr>
        <w:spacing w:before="240" w:after="240"/>
        <w:rPr>
          <w:b/>
          <w:bCs/>
        </w:rPr>
      </w:pPr>
    </w:p>
    <w:p w14:paraId="4C222720" w14:textId="77777777" w:rsidR="003D6C33" w:rsidRDefault="003D6C33" w:rsidP="003D6C33">
      <w:pPr>
        <w:spacing w:before="240" w:after="240"/>
        <w:jc w:val="center"/>
        <w:rPr>
          <w:b/>
          <w:bCs/>
        </w:rPr>
      </w:pPr>
    </w:p>
    <w:p w14:paraId="47650E09" w14:textId="0E7C2849" w:rsidR="003D6C33" w:rsidRDefault="003D6C33" w:rsidP="003D6C33">
      <w:pPr>
        <w:spacing w:before="240" w:after="240"/>
        <w:jc w:val="center"/>
      </w:pPr>
      <w:r>
        <w:rPr>
          <w:b/>
          <w:bCs/>
        </w:rPr>
        <w:lastRenderedPageBreak/>
        <w:t>Role of Web-based Applications in E-commerce Transaction</w:t>
      </w:r>
    </w:p>
    <w:p w14:paraId="6B2E5569" w14:textId="1ABBC612" w:rsidR="00F37629" w:rsidRDefault="00F37629" w:rsidP="003D6C33">
      <w:pPr>
        <w:spacing w:before="240" w:after="240"/>
        <w:jc w:val="center"/>
        <w:rPr>
          <w:b/>
          <w:bCs/>
        </w:rPr>
      </w:pPr>
      <w:r>
        <w:rPr>
          <w:b/>
          <w:bCs/>
        </w:rPr>
        <w:t xml:space="preserve">Research Outline </w:t>
      </w:r>
    </w:p>
    <w:p w14:paraId="0AD8497D" w14:textId="37F226DD" w:rsidR="003D6C33" w:rsidRDefault="003D6C33" w:rsidP="00426009">
      <w:pPr>
        <w:pStyle w:val="ListParagraph"/>
        <w:numPr>
          <w:ilvl w:val="0"/>
          <w:numId w:val="6"/>
        </w:numPr>
        <w:spacing w:before="240" w:after="240"/>
      </w:pPr>
      <w:r w:rsidRPr="00F37629">
        <w:rPr>
          <w:b/>
          <w:bCs/>
        </w:rPr>
        <w:t>Introduction</w:t>
      </w:r>
      <w:r w:rsidR="00F37629">
        <w:rPr>
          <w:b/>
          <w:bCs/>
        </w:rPr>
        <w:t>:</w:t>
      </w:r>
      <w:r w:rsidR="00F37629" w:rsidRPr="00F37629">
        <w:t xml:space="preserve"> Web-based application refers to any program which can be accessible over a network connection using HTTP. In many cases, the web-based application runs inside a web browser. However, a web-based application is also a client base where a client downloads a small part of the program to use in a desktop </w:t>
      </w:r>
      <w:r w:rsidR="003F63B7" w:rsidRPr="00F37629">
        <w:t>web-based application</w:t>
      </w:r>
    </w:p>
    <w:p w14:paraId="68C0E35A" w14:textId="77777777" w:rsidR="00F37629" w:rsidRDefault="00F37629" w:rsidP="00F37629">
      <w:pPr>
        <w:pStyle w:val="ListParagraph"/>
        <w:spacing w:before="240" w:after="240"/>
      </w:pPr>
    </w:p>
    <w:p w14:paraId="46E3B150" w14:textId="77777777" w:rsidR="003D6C33" w:rsidRDefault="003D6C33" w:rsidP="00426009">
      <w:pPr>
        <w:pStyle w:val="ListParagraph"/>
        <w:numPr>
          <w:ilvl w:val="0"/>
          <w:numId w:val="6"/>
        </w:numPr>
        <w:spacing w:before="240" w:after="240"/>
      </w:pPr>
      <w:r w:rsidRPr="00F37629">
        <w:rPr>
          <w:b/>
          <w:bCs/>
        </w:rPr>
        <w:t>The objective of the Study</w:t>
      </w:r>
    </w:p>
    <w:p w14:paraId="28161A2A" w14:textId="49B72D5D" w:rsidR="003D6C33" w:rsidRDefault="003D6C33" w:rsidP="00426009">
      <w:pPr>
        <w:pStyle w:val="ListParagraph"/>
        <w:numPr>
          <w:ilvl w:val="2"/>
          <w:numId w:val="6"/>
        </w:numPr>
        <w:spacing w:before="240" w:after="240"/>
      </w:pPr>
      <w:r>
        <w:t>To Identify the role of web-</w:t>
      </w:r>
      <w:r w:rsidR="00D7730D">
        <w:t>based in</w:t>
      </w:r>
      <w:r>
        <w:t xml:space="preserve"> the e-commerce transaction </w:t>
      </w:r>
    </w:p>
    <w:p w14:paraId="749625C8" w14:textId="3AFEE9C0" w:rsidR="003D6C33" w:rsidRDefault="003D6C33" w:rsidP="00426009">
      <w:pPr>
        <w:pStyle w:val="ListParagraph"/>
        <w:numPr>
          <w:ilvl w:val="0"/>
          <w:numId w:val="6"/>
        </w:numPr>
        <w:spacing w:before="240" w:after="240"/>
      </w:pPr>
      <w:r w:rsidRPr="00FD2845">
        <w:rPr>
          <w:b/>
          <w:bCs/>
        </w:rPr>
        <w:t>Research Methodology</w:t>
      </w:r>
    </w:p>
    <w:p w14:paraId="3F345FF8" w14:textId="3DC7C365" w:rsidR="003D6C33" w:rsidRDefault="003D6C33" w:rsidP="00426009">
      <w:pPr>
        <w:spacing w:before="240" w:after="240"/>
        <w:ind w:left="360" w:firstLine="360"/>
      </w:pPr>
      <w:r>
        <w:t xml:space="preserve">The research is based on secondary data from various journal, newspaper </w:t>
      </w:r>
      <w:r w:rsidR="00D7730D">
        <w:t xml:space="preserve">and </w:t>
      </w:r>
      <w:r>
        <w:t xml:space="preserve">internet. The study is quantitative </w:t>
      </w:r>
      <w:r w:rsidR="00D7730D">
        <w:t>and exceptional</w:t>
      </w:r>
      <w:r>
        <w:t>.</w:t>
      </w:r>
    </w:p>
    <w:p w14:paraId="7F646B84" w14:textId="59326207" w:rsidR="00D64E26" w:rsidRDefault="00426009" w:rsidP="00426009">
      <w:pPr>
        <w:pStyle w:val="ListParagraph"/>
        <w:numPr>
          <w:ilvl w:val="0"/>
          <w:numId w:val="6"/>
        </w:numPr>
        <w:spacing w:before="240" w:after="240"/>
      </w:pPr>
      <w:r w:rsidRPr="00426009">
        <w:rPr>
          <w:b/>
          <w:bCs/>
        </w:rPr>
        <w:t xml:space="preserve">Summary of the References </w:t>
      </w:r>
    </w:p>
    <w:p w14:paraId="510F8073" w14:textId="6044F5C8" w:rsidR="00D64E26" w:rsidRDefault="003D6C33" w:rsidP="003D6C33">
      <w:pPr>
        <w:spacing w:before="240" w:after="240"/>
        <w:ind w:firstLine="720"/>
      </w:pPr>
      <w:r>
        <w:t>E-commerce started back in the year 1960s, but it became a core feature in many organizations when its functions were incorporated in the online platform. Through the use of the internet, the business organizations were in the position of increasing its interactions with its customers since more services were made accessible</w:t>
      </w:r>
      <w:r w:rsidR="003F63B7">
        <w:t xml:space="preserve"> </w:t>
      </w:r>
      <w:r w:rsidR="00D64E26">
        <w:t>(</w:t>
      </w:r>
      <w:r w:rsidR="00D64E26" w:rsidRPr="00D64E26">
        <w:t>Laudon &amp; Traver,2016)</w:t>
      </w:r>
      <w:r>
        <w:t>.</w:t>
      </w:r>
    </w:p>
    <w:p w14:paraId="3236EE10" w14:textId="77777777" w:rsidR="00426009" w:rsidRDefault="00D64E26" w:rsidP="00426009">
      <w:pPr>
        <w:spacing w:before="240" w:after="240"/>
        <w:ind w:left="720" w:hanging="720"/>
        <w:rPr>
          <w:rFonts w:ascii="Times New Roman" w:hAnsi="Times New Roman" w:cs="Times New Roman"/>
          <w:sz w:val="24"/>
          <w:szCs w:val="24"/>
        </w:rPr>
      </w:pPr>
      <w:bookmarkStart w:id="0" w:name="_Hlk15766265"/>
      <w:r w:rsidRPr="00FE727B">
        <w:rPr>
          <w:rFonts w:ascii="Times New Roman" w:hAnsi="Times New Roman" w:cs="Times New Roman"/>
          <w:sz w:val="24"/>
          <w:szCs w:val="24"/>
        </w:rPr>
        <w:t xml:space="preserve">Laudon, K. C., &amp; Traver, C. G. (2016). </w:t>
      </w:r>
      <w:bookmarkEnd w:id="0"/>
      <w:r w:rsidRPr="00FE727B">
        <w:rPr>
          <w:rFonts w:ascii="Times New Roman" w:hAnsi="Times New Roman" w:cs="Times New Roman"/>
          <w:i/>
          <w:iCs/>
          <w:sz w:val="24"/>
          <w:szCs w:val="24"/>
        </w:rPr>
        <w:t>E-commerce: business, technology, society</w:t>
      </w:r>
      <w:r w:rsidRPr="00FE727B">
        <w:rPr>
          <w:rFonts w:ascii="Times New Roman" w:hAnsi="Times New Roman" w:cs="Times New Roman"/>
          <w:sz w:val="24"/>
          <w:szCs w:val="24"/>
        </w:rPr>
        <w:t xml:space="preserve">. </w:t>
      </w:r>
    </w:p>
    <w:p w14:paraId="12FB5CEA" w14:textId="6018CB2A" w:rsidR="003D6C33" w:rsidRPr="00426009" w:rsidRDefault="003D6C33" w:rsidP="00426009">
      <w:pPr>
        <w:spacing w:before="240" w:after="240"/>
        <w:ind w:left="720" w:firstLine="720"/>
        <w:rPr>
          <w:rFonts w:ascii="Times New Roman" w:hAnsi="Times New Roman" w:cs="Times New Roman"/>
          <w:sz w:val="24"/>
          <w:szCs w:val="24"/>
        </w:rPr>
      </w:pPr>
      <w:r>
        <w:t xml:space="preserve">Many types of research have been conducted in order to establish the role of web-based applications in facilitating the progress of E-commerce, which is seen as an online platform. The study has found how the web-based application has enabled the business to </w:t>
      </w:r>
      <w:r>
        <w:lastRenderedPageBreak/>
        <w:t>develop and be in a position to achieve its objective much quicker (Frankwick, &amp; Ramirez,2016). The researcher has examined how web-based applications help to target more clientele and customers at a time. Many businesses have been able to create their web applications where they can advertise their products to be able to meet their demands.</w:t>
      </w:r>
    </w:p>
    <w:p w14:paraId="17156712" w14:textId="77777777" w:rsidR="00426009" w:rsidRDefault="00D64E26" w:rsidP="00426009">
      <w:pPr>
        <w:spacing w:before="240" w:after="240"/>
        <w:ind w:left="720" w:hanging="720"/>
        <w:rPr>
          <w:rFonts w:ascii="Times New Roman" w:hAnsi="Times New Roman" w:cs="Times New Roman"/>
          <w:sz w:val="24"/>
          <w:szCs w:val="24"/>
        </w:rPr>
      </w:pPr>
      <w:r w:rsidRPr="00FE727B">
        <w:rPr>
          <w:rFonts w:ascii="Times New Roman" w:hAnsi="Times New Roman" w:cs="Times New Roman"/>
          <w:sz w:val="24"/>
          <w:szCs w:val="24"/>
        </w:rPr>
        <w:t xml:space="preserve">Xu, Z., Frankwick, G. L., &amp; Ramirez, E. (2016). Effects of big data analytics and traditional marketing analytics on new product success: A knowledge fusion perspective. </w:t>
      </w:r>
      <w:r w:rsidRPr="00FE727B">
        <w:rPr>
          <w:rFonts w:ascii="Times New Roman" w:hAnsi="Times New Roman" w:cs="Times New Roman"/>
          <w:i/>
          <w:iCs/>
          <w:sz w:val="24"/>
          <w:szCs w:val="24"/>
        </w:rPr>
        <w:t>Journal of Business Research</w:t>
      </w:r>
      <w:r w:rsidRPr="00FE727B">
        <w:rPr>
          <w:rFonts w:ascii="Times New Roman" w:hAnsi="Times New Roman" w:cs="Times New Roman"/>
          <w:sz w:val="24"/>
          <w:szCs w:val="24"/>
        </w:rPr>
        <w:t xml:space="preserve">, </w:t>
      </w:r>
      <w:r w:rsidRPr="00FE727B">
        <w:rPr>
          <w:rFonts w:ascii="Times New Roman" w:hAnsi="Times New Roman" w:cs="Times New Roman"/>
          <w:i/>
          <w:iCs/>
          <w:sz w:val="24"/>
          <w:szCs w:val="24"/>
        </w:rPr>
        <w:t>69</w:t>
      </w:r>
      <w:r w:rsidRPr="00FE727B">
        <w:rPr>
          <w:rFonts w:ascii="Times New Roman" w:hAnsi="Times New Roman" w:cs="Times New Roman"/>
          <w:sz w:val="24"/>
          <w:szCs w:val="24"/>
        </w:rPr>
        <w:t>(5), 1562-1566.</w:t>
      </w:r>
    </w:p>
    <w:p w14:paraId="7FA50C7B" w14:textId="62A2735E" w:rsidR="00426009" w:rsidRDefault="003D6C33" w:rsidP="00426009">
      <w:pPr>
        <w:spacing w:before="240" w:after="240"/>
        <w:ind w:left="720" w:firstLine="720"/>
      </w:pPr>
      <w:r>
        <w:t>According to research, the internet and e-commerce are one of the major committed in a developed country. To establish a remarkable accomplishment and be able to make an ideal benefit, it is essential to incorporate the aspect of internet and e-commerce as a perfect purpose for the business</w:t>
      </w:r>
      <w:r w:rsidR="00426009" w:rsidRPr="00426009">
        <w:t xml:space="preserve"> </w:t>
      </w:r>
      <w:r w:rsidR="00426009">
        <w:t>(</w:t>
      </w:r>
      <w:r w:rsidR="00426009" w:rsidRPr="00426009">
        <w:t>Incekara</w:t>
      </w:r>
      <w:r w:rsidR="00426009">
        <w:t xml:space="preserve"> </w:t>
      </w:r>
      <w:r w:rsidR="00426009" w:rsidRPr="00426009">
        <w:t>&amp; Sener, 2014)</w:t>
      </w:r>
      <w:r>
        <w:t>. Another research compared the role of e-commerce and traditional marketing, and it has been found that both types of marketing are present in many towns, but one of the most cost-effective marketing is online marketing. According to this research, e-commerce gives an interactive advertisement using websites such as social networking site, banner ads, and video marketing.</w:t>
      </w:r>
    </w:p>
    <w:p w14:paraId="7975261E" w14:textId="77777777" w:rsidR="00426009" w:rsidRPr="00FE727B" w:rsidRDefault="00426009" w:rsidP="00426009">
      <w:pPr>
        <w:spacing w:before="240" w:after="240"/>
        <w:ind w:left="720" w:hanging="720"/>
        <w:rPr>
          <w:rFonts w:ascii="Times New Roman" w:hAnsi="Times New Roman" w:cs="Times New Roman"/>
          <w:sz w:val="24"/>
          <w:szCs w:val="24"/>
        </w:rPr>
      </w:pPr>
      <w:r w:rsidRPr="00FE727B">
        <w:rPr>
          <w:rFonts w:ascii="Times New Roman" w:hAnsi="Times New Roman" w:cs="Times New Roman"/>
          <w:sz w:val="24"/>
          <w:szCs w:val="24"/>
        </w:rPr>
        <w:t xml:space="preserve">Savrul, M., </w:t>
      </w:r>
      <w:bookmarkStart w:id="1" w:name="_Hlk15766572"/>
      <w:r w:rsidRPr="00FE727B">
        <w:rPr>
          <w:rFonts w:ascii="Times New Roman" w:hAnsi="Times New Roman" w:cs="Times New Roman"/>
          <w:sz w:val="24"/>
          <w:szCs w:val="24"/>
        </w:rPr>
        <w:t>Incekara, A., &amp; Sener, S. (2014)</w:t>
      </w:r>
      <w:bookmarkEnd w:id="1"/>
      <w:r w:rsidRPr="00FE727B">
        <w:rPr>
          <w:rFonts w:ascii="Times New Roman" w:hAnsi="Times New Roman" w:cs="Times New Roman"/>
          <w:sz w:val="24"/>
          <w:szCs w:val="24"/>
        </w:rPr>
        <w:t xml:space="preserve">. The potential of e-commerce for SMEs in a globalizing business environment. </w:t>
      </w:r>
      <w:r w:rsidRPr="00FE727B">
        <w:rPr>
          <w:rFonts w:ascii="Times New Roman" w:hAnsi="Times New Roman" w:cs="Times New Roman"/>
          <w:i/>
          <w:iCs/>
          <w:sz w:val="24"/>
          <w:szCs w:val="24"/>
        </w:rPr>
        <w:t>Procedia-Social and Behavioral Sciences</w:t>
      </w:r>
      <w:r w:rsidRPr="00FE727B">
        <w:rPr>
          <w:rFonts w:ascii="Times New Roman" w:hAnsi="Times New Roman" w:cs="Times New Roman"/>
          <w:sz w:val="24"/>
          <w:szCs w:val="24"/>
        </w:rPr>
        <w:t xml:space="preserve">, </w:t>
      </w:r>
      <w:r w:rsidRPr="00FE727B">
        <w:rPr>
          <w:rFonts w:ascii="Times New Roman" w:hAnsi="Times New Roman" w:cs="Times New Roman"/>
          <w:i/>
          <w:iCs/>
          <w:sz w:val="24"/>
          <w:szCs w:val="24"/>
        </w:rPr>
        <w:t>150</w:t>
      </w:r>
      <w:r w:rsidRPr="00FE727B">
        <w:rPr>
          <w:rFonts w:ascii="Times New Roman" w:hAnsi="Times New Roman" w:cs="Times New Roman"/>
          <w:sz w:val="24"/>
          <w:szCs w:val="24"/>
        </w:rPr>
        <w:t>, 35-45.</w:t>
      </w:r>
    </w:p>
    <w:p w14:paraId="13F82765" w14:textId="50D3D137" w:rsidR="003D6C33" w:rsidRDefault="003D6C33" w:rsidP="001F07AB">
      <w:pPr>
        <w:pStyle w:val="ListParagraph"/>
        <w:numPr>
          <w:ilvl w:val="0"/>
          <w:numId w:val="10"/>
        </w:numPr>
        <w:spacing w:before="240" w:after="240"/>
      </w:pPr>
      <w:r w:rsidRPr="001F07AB">
        <w:rPr>
          <w:b/>
          <w:bCs/>
        </w:rPr>
        <w:t xml:space="preserve">Unique Feature of web-based Applications that Enhance its role in E-commerce </w:t>
      </w:r>
    </w:p>
    <w:p w14:paraId="320C1C24" w14:textId="2BC3127D" w:rsidR="003D6C33" w:rsidRDefault="003D6C33" w:rsidP="003D6C33">
      <w:pPr>
        <w:spacing w:before="240" w:after="240"/>
        <w:ind w:firstLine="720"/>
      </w:pPr>
      <w:r>
        <w:t xml:space="preserve">Electronic media also are known as e-commerce </w:t>
      </w:r>
      <w:r w:rsidR="00D86EC3">
        <w:t>denotes</w:t>
      </w:r>
      <w:r>
        <w:t xml:space="preserve"> to the </w:t>
      </w:r>
      <w:r w:rsidR="00D86EC3">
        <w:t>usage</w:t>
      </w:r>
      <w:r>
        <w:t xml:space="preserve"> of an </w:t>
      </w:r>
      <w:r w:rsidR="00CE76EF">
        <w:t>electrical</w:t>
      </w:r>
      <w:r>
        <w:t xml:space="preserve"> platform in carrying out </w:t>
      </w:r>
      <w:r w:rsidR="00D86EC3">
        <w:t>profitable</w:t>
      </w:r>
      <w:r>
        <w:t xml:space="preserve"> </w:t>
      </w:r>
      <w:r w:rsidR="00CE76EF">
        <w:t>connections</w:t>
      </w:r>
      <w:r>
        <w:t>. It incorporates sales of goods using the internet platform-commerce has a full application in t</w:t>
      </w:r>
      <w:bookmarkStart w:id="2" w:name="_GoBack"/>
      <w:bookmarkEnd w:id="2"/>
      <w:r>
        <w:t xml:space="preserve">he world of business which includes online marketing, finance, </w:t>
      </w:r>
      <w:r>
        <w:lastRenderedPageBreak/>
        <w:t>online booking, manufacturing, online publishing, retail and wholesale and online auction. It is essential to examine the advantage of using web-based applications for business.</w:t>
      </w:r>
    </w:p>
    <w:p w14:paraId="721984E4" w14:textId="361B0034" w:rsidR="003D6C33" w:rsidRDefault="003D6C33" w:rsidP="001F07AB">
      <w:pPr>
        <w:pStyle w:val="ListParagraph"/>
        <w:numPr>
          <w:ilvl w:val="0"/>
          <w:numId w:val="8"/>
        </w:numPr>
        <w:spacing w:before="240" w:after="240"/>
      </w:pPr>
      <w:r w:rsidRPr="001F07AB">
        <w:rPr>
          <w:b/>
          <w:bCs/>
        </w:rPr>
        <w:t>Role of Web-based Applications in E-commerce Application</w:t>
      </w:r>
    </w:p>
    <w:p w14:paraId="580C0E65" w14:textId="77777777" w:rsidR="003D6C33" w:rsidRDefault="003D6C33" w:rsidP="003D6C33">
      <w:pPr>
        <w:spacing w:before="240" w:after="240"/>
      </w:pPr>
      <w:r>
        <w:rPr>
          <w:b/>
          <w:bCs/>
        </w:rPr>
        <w:t xml:space="preserve">Publicity and Branding </w:t>
      </w:r>
    </w:p>
    <w:p w14:paraId="038E9F8E" w14:textId="77777777" w:rsidR="001F07AB" w:rsidRDefault="003D6C33" w:rsidP="001F07AB">
      <w:pPr>
        <w:spacing w:before="240" w:after="240"/>
        <w:ind w:firstLine="720"/>
      </w:pPr>
      <w:r>
        <w:t xml:space="preserve">In today's word, it is challenging for businesses to be able to see a growth in the market share without having to install the proper web application. Significant company in many cases are in a position to hire a team which can help them to have an appropriate web application being installed. On the other hand, small business has to go an extra mile and be able to outsource the work to web development companies in order to enjoy the same benefits at a reduced cost. As a result, the business is able to make its product and services to be accessible to its clients. </w:t>
      </w:r>
    </w:p>
    <w:p w14:paraId="5B6AE4A3" w14:textId="794D81F3" w:rsidR="003D6C33" w:rsidRDefault="003D6C33" w:rsidP="001F07AB">
      <w:pPr>
        <w:pStyle w:val="ListParagraph"/>
        <w:numPr>
          <w:ilvl w:val="0"/>
          <w:numId w:val="8"/>
        </w:numPr>
        <w:spacing w:before="240" w:after="240"/>
      </w:pPr>
      <w:r w:rsidRPr="001F07AB">
        <w:rPr>
          <w:b/>
          <w:bCs/>
        </w:rPr>
        <w:t>Conclusion</w:t>
      </w:r>
    </w:p>
    <w:p w14:paraId="4F4D63C6" w14:textId="6D11D653" w:rsidR="003D6C33" w:rsidRDefault="003D6C33" w:rsidP="001F07AB">
      <w:pPr>
        <w:spacing w:before="240" w:after="240"/>
        <w:ind w:firstLine="720"/>
      </w:pPr>
      <w:r>
        <w:t>Shortly, e-commerce will be the leading platform where many businesses will be conducted. From the discussion, it is clear that the web-based application has played a significant role in making this business platform to be performed more efficiently. The paper has addressed some of the features of web-based applications which have enhanced the part of e-commerce. Some o these features which have been discussed include web-based application being instrumental in storing business data. Also, web-based applications are usually secure, the concept which helps to protect business information.</w:t>
      </w:r>
      <w:r>
        <w:rPr>
          <w:b/>
          <w:bCs/>
        </w:rPr>
        <w:t xml:space="preserve"> </w:t>
      </w:r>
      <w:r>
        <w:t xml:space="preserve">Web-based Applications have been seen as being are cross-platform and universally accessible. </w:t>
      </w:r>
    </w:p>
    <w:p w14:paraId="66F97247" w14:textId="77777777" w:rsidR="003D6C33" w:rsidRDefault="003D6C33" w:rsidP="003D6C33">
      <w:pPr>
        <w:spacing w:before="240" w:after="240"/>
        <w:rPr>
          <w:b/>
          <w:bCs/>
        </w:rPr>
      </w:pPr>
    </w:p>
    <w:p w14:paraId="0AA1F559" w14:textId="77777777" w:rsidR="003D6C33" w:rsidRDefault="003D6C33" w:rsidP="003D6C33">
      <w:pPr>
        <w:spacing w:before="240" w:after="240"/>
        <w:rPr>
          <w:b/>
          <w:bCs/>
        </w:rPr>
      </w:pPr>
    </w:p>
    <w:p w14:paraId="024E0BDC" w14:textId="77777777" w:rsidR="003D6C33" w:rsidRDefault="003D6C33" w:rsidP="003D6C33">
      <w:pPr>
        <w:spacing w:before="240" w:after="240"/>
        <w:rPr>
          <w:b/>
          <w:bCs/>
        </w:rPr>
      </w:pPr>
    </w:p>
    <w:p w14:paraId="0729B710" w14:textId="77777777" w:rsidR="003D6C33" w:rsidRDefault="003D6C33" w:rsidP="003D6C33">
      <w:pPr>
        <w:spacing w:before="240" w:after="240"/>
        <w:rPr>
          <w:b/>
          <w:bCs/>
        </w:rPr>
      </w:pPr>
    </w:p>
    <w:p w14:paraId="2BC5FF55" w14:textId="605825A9" w:rsidR="00FE727B" w:rsidRPr="00FE727B" w:rsidRDefault="00FE727B" w:rsidP="00FE727B">
      <w:pPr>
        <w:spacing w:before="240" w:after="240"/>
        <w:ind w:left="720" w:hanging="720"/>
        <w:rPr>
          <w:rFonts w:ascii="Times New Roman" w:hAnsi="Times New Roman" w:cs="Times New Roman"/>
          <w:sz w:val="24"/>
          <w:szCs w:val="24"/>
        </w:rPr>
      </w:pPr>
    </w:p>
    <w:sectPr w:rsidR="00FE727B" w:rsidRPr="00FE727B" w:rsidSect="00C212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41636A" w14:textId="77777777" w:rsidR="006E6B79" w:rsidRDefault="006E6B79" w:rsidP="00C212A8">
      <w:pPr>
        <w:spacing w:after="0" w:line="240" w:lineRule="auto"/>
      </w:pPr>
      <w:r>
        <w:separator/>
      </w:r>
    </w:p>
  </w:endnote>
  <w:endnote w:type="continuationSeparator" w:id="0">
    <w:p w14:paraId="24F44E1A" w14:textId="77777777" w:rsidR="006E6B79" w:rsidRDefault="006E6B79" w:rsidP="00C21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86FB97" w14:textId="77777777" w:rsidR="006E6B79" w:rsidRDefault="006E6B79" w:rsidP="00C212A8">
      <w:pPr>
        <w:spacing w:after="0" w:line="240" w:lineRule="auto"/>
      </w:pPr>
      <w:r>
        <w:separator/>
      </w:r>
    </w:p>
  </w:footnote>
  <w:footnote w:type="continuationSeparator" w:id="0">
    <w:p w14:paraId="7512331C" w14:textId="77777777" w:rsidR="006E6B79" w:rsidRDefault="006E6B79" w:rsidP="00C21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2C9E3" w14:textId="77777777" w:rsidR="00C212A8" w:rsidRDefault="00A7035F">
    <w:pPr>
      <w:pStyle w:val="Header"/>
      <w:jc w:val="right"/>
    </w:pPr>
    <w:r>
      <w:rPr>
        <w:rFonts w:ascii="Times New Roman" w:hAnsi="Times New Roman" w:cs="Times New Roman"/>
        <w:sz w:val="24"/>
        <w:szCs w:val="24"/>
      </w:rPr>
      <w:t>SUBJECT</w:t>
    </w:r>
    <w:r w:rsidR="00C212A8">
      <w:rPr>
        <w:rFonts w:ascii="Times New Roman" w:hAnsi="Times New Roman" w:cs="Times New Roman"/>
        <w:sz w:val="24"/>
        <w:szCs w:val="24"/>
      </w:rPr>
      <w:tab/>
    </w:r>
    <w:r w:rsidR="00C212A8">
      <w:rPr>
        <w:rFonts w:ascii="Times New Roman" w:hAnsi="Times New Roman" w:cs="Times New Roman"/>
        <w:sz w:val="24"/>
        <w:szCs w:val="24"/>
      </w:rPr>
      <w:tab/>
    </w:r>
    <w:sdt>
      <w:sdtPr>
        <w:id w:val="-1613272505"/>
        <w:docPartObj>
          <w:docPartGallery w:val="Page Numbers (Top of Page)"/>
          <w:docPartUnique/>
        </w:docPartObj>
      </w:sdtPr>
      <w:sdtEndPr>
        <w:rPr>
          <w:noProof/>
        </w:rPr>
      </w:sdtEndPr>
      <w:sdtContent>
        <w:r w:rsidR="00C212A8">
          <w:fldChar w:fldCharType="begin"/>
        </w:r>
        <w:r w:rsidR="00C212A8">
          <w:instrText xml:space="preserve"> PAGE   \* MERGEFORMAT </w:instrText>
        </w:r>
        <w:r w:rsidR="00C212A8">
          <w:fldChar w:fldCharType="separate"/>
        </w:r>
        <w:r w:rsidR="00654D86">
          <w:rPr>
            <w:noProof/>
          </w:rPr>
          <w:t>4</w:t>
        </w:r>
        <w:r w:rsidR="00C212A8">
          <w:rPr>
            <w:noProof/>
          </w:rPr>
          <w:fldChar w:fldCharType="end"/>
        </w:r>
      </w:sdtContent>
    </w:sdt>
  </w:p>
  <w:p w14:paraId="4CE7C69B" w14:textId="77777777" w:rsidR="00C212A8" w:rsidRPr="00C212A8" w:rsidRDefault="00C212A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02EFF" w14:textId="77777777" w:rsidR="00C212A8" w:rsidRPr="00C212A8" w:rsidRDefault="00C212A8" w:rsidP="00C212A8">
    <w:pPr>
      <w:pStyle w:val="Header"/>
      <w:jc w:val="right"/>
      <w:rPr>
        <w:rFonts w:ascii="Times New Roman" w:hAnsi="Times New Roman" w:cs="Times New Roman"/>
        <w:sz w:val="24"/>
        <w:szCs w:val="24"/>
      </w:rPr>
    </w:pPr>
    <w:r w:rsidRPr="00C212A8">
      <w:rPr>
        <w:rFonts w:ascii="Times New Roman" w:hAnsi="Times New Roman" w:cs="Times New Roman"/>
        <w:sz w:val="24"/>
        <w:szCs w:val="24"/>
      </w:rPr>
      <w:t>Running head</w:t>
    </w:r>
    <w:r w:rsidR="00654D86">
      <w:rPr>
        <w:rFonts w:ascii="Times New Roman" w:hAnsi="Times New Roman" w:cs="Times New Roman"/>
        <w:sz w:val="24"/>
        <w:szCs w:val="24"/>
      </w:rPr>
      <w:t xml:space="preserve">: </w:t>
    </w:r>
    <w:r w:rsidR="00A7035F">
      <w:rPr>
        <w:rFonts w:ascii="Times New Roman" w:hAnsi="Times New Roman" w:cs="Times New Roman"/>
        <w:sz w:val="24"/>
        <w:szCs w:val="24"/>
      </w:rPr>
      <w:t>SUBJECT</w:t>
    </w:r>
    <w:r w:rsidRPr="00C212A8">
      <w:rPr>
        <w:rFonts w:ascii="Times New Roman" w:hAnsi="Times New Roman" w:cs="Times New Roman"/>
        <w:sz w:val="24"/>
        <w:szCs w:val="24"/>
      </w:rPr>
      <w:tab/>
    </w:r>
    <w:r w:rsidRPr="00C212A8">
      <w:rPr>
        <w:rFonts w:ascii="Times New Roman" w:hAnsi="Times New Roman" w:cs="Times New Roman"/>
        <w:sz w:val="24"/>
        <w:szCs w:val="24"/>
      </w:rPr>
      <w:tab/>
    </w:r>
    <w:sdt>
      <w:sdtPr>
        <w:rPr>
          <w:rFonts w:ascii="Times New Roman" w:hAnsi="Times New Roman" w:cs="Times New Roman"/>
          <w:sz w:val="24"/>
          <w:szCs w:val="24"/>
        </w:rPr>
        <w:id w:val="1925834386"/>
        <w:docPartObj>
          <w:docPartGallery w:val="Page Numbers (Top of Page)"/>
          <w:docPartUnique/>
        </w:docPartObj>
      </w:sdtPr>
      <w:sdtEndPr>
        <w:rPr>
          <w:noProof/>
        </w:rPr>
      </w:sdtEndPr>
      <w:sdtContent>
        <w:r w:rsidRPr="00C212A8">
          <w:rPr>
            <w:rFonts w:ascii="Times New Roman" w:hAnsi="Times New Roman" w:cs="Times New Roman"/>
            <w:sz w:val="24"/>
            <w:szCs w:val="24"/>
          </w:rPr>
          <w:fldChar w:fldCharType="begin"/>
        </w:r>
        <w:r w:rsidRPr="00C212A8">
          <w:rPr>
            <w:rFonts w:ascii="Times New Roman" w:hAnsi="Times New Roman" w:cs="Times New Roman"/>
            <w:sz w:val="24"/>
            <w:szCs w:val="24"/>
          </w:rPr>
          <w:instrText xml:space="preserve"> PAGE   \* MERGEFORMAT </w:instrText>
        </w:r>
        <w:r w:rsidRPr="00C212A8">
          <w:rPr>
            <w:rFonts w:ascii="Times New Roman" w:hAnsi="Times New Roman" w:cs="Times New Roman"/>
            <w:sz w:val="24"/>
            <w:szCs w:val="24"/>
          </w:rPr>
          <w:fldChar w:fldCharType="separate"/>
        </w:r>
        <w:r w:rsidR="00654D86">
          <w:rPr>
            <w:rFonts w:ascii="Times New Roman" w:hAnsi="Times New Roman" w:cs="Times New Roman"/>
            <w:noProof/>
            <w:sz w:val="24"/>
            <w:szCs w:val="24"/>
          </w:rPr>
          <w:t>1</w:t>
        </w:r>
        <w:r w:rsidRPr="00C212A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B2DB0"/>
    <w:multiLevelType w:val="hybridMultilevel"/>
    <w:tmpl w:val="ABB26626"/>
    <w:lvl w:ilvl="0" w:tplc="0122C3A2">
      <w:start w:val="6"/>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A1F786F"/>
    <w:multiLevelType w:val="hybridMultilevel"/>
    <w:tmpl w:val="95BCC1AA"/>
    <w:lvl w:ilvl="0" w:tplc="040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ED97356"/>
    <w:multiLevelType w:val="hybridMultilevel"/>
    <w:tmpl w:val="E132C0A6"/>
    <w:lvl w:ilvl="0" w:tplc="040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8C205B3"/>
    <w:multiLevelType w:val="hybridMultilevel"/>
    <w:tmpl w:val="B080AB5E"/>
    <w:lvl w:ilvl="0" w:tplc="040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90C6DAB"/>
    <w:multiLevelType w:val="hybridMultilevel"/>
    <w:tmpl w:val="1CC4D01A"/>
    <w:lvl w:ilvl="0" w:tplc="0409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B3C4EDB"/>
    <w:multiLevelType w:val="hybridMultilevel"/>
    <w:tmpl w:val="8CA8A086"/>
    <w:lvl w:ilvl="0" w:tplc="040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5D8175D6"/>
    <w:multiLevelType w:val="hybridMultilevel"/>
    <w:tmpl w:val="D840A04A"/>
    <w:lvl w:ilvl="0" w:tplc="040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0590370"/>
    <w:multiLevelType w:val="hybridMultilevel"/>
    <w:tmpl w:val="EE12EDFC"/>
    <w:lvl w:ilvl="0" w:tplc="CA50E684">
      <w:start w:val="3"/>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25D63BA"/>
    <w:multiLevelType w:val="hybridMultilevel"/>
    <w:tmpl w:val="5712C56E"/>
    <w:lvl w:ilvl="0" w:tplc="040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690D5C08"/>
    <w:multiLevelType w:val="hybridMultilevel"/>
    <w:tmpl w:val="9AF67E18"/>
    <w:lvl w:ilvl="0" w:tplc="83B2C240">
      <w:start w:val="5"/>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7"/>
  </w:num>
  <w:num w:numId="5">
    <w:abstractNumId w:val="6"/>
  </w:num>
  <w:num w:numId="6">
    <w:abstractNumId w:val="5"/>
  </w:num>
  <w:num w:numId="7">
    <w:abstractNumId w:val="2"/>
  </w:num>
  <w:num w:numId="8">
    <w:abstractNumId w:val="0"/>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A10"/>
    <w:rsid w:val="000240F3"/>
    <w:rsid w:val="000C04CC"/>
    <w:rsid w:val="000D249B"/>
    <w:rsid w:val="00107EDF"/>
    <w:rsid w:val="001F07AB"/>
    <w:rsid w:val="00305965"/>
    <w:rsid w:val="003B522D"/>
    <w:rsid w:val="003D6C33"/>
    <w:rsid w:val="003F63B7"/>
    <w:rsid w:val="0042065B"/>
    <w:rsid w:val="00426009"/>
    <w:rsid w:val="00516825"/>
    <w:rsid w:val="0052374F"/>
    <w:rsid w:val="005E2117"/>
    <w:rsid w:val="0062236A"/>
    <w:rsid w:val="00654D86"/>
    <w:rsid w:val="00691C0A"/>
    <w:rsid w:val="006A7F82"/>
    <w:rsid w:val="006E6B79"/>
    <w:rsid w:val="00A7035F"/>
    <w:rsid w:val="00A765B5"/>
    <w:rsid w:val="00AA3708"/>
    <w:rsid w:val="00B10A10"/>
    <w:rsid w:val="00B660B2"/>
    <w:rsid w:val="00C212A8"/>
    <w:rsid w:val="00C43215"/>
    <w:rsid w:val="00CD099A"/>
    <w:rsid w:val="00CE76EF"/>
    <w:rsid w:val="00D64E26"/>
    <w:rsid w:val="00D7730D"/>
    <w:rsid w:val="00D86EC3"/>
    <w:rsid w:val="00F11A9F"/>
    <w:rsid w:val="00F371BE"/>
    <w:rsid w:val="00F37629"/>
    <w:rsid w:val="00FD2845"/>
    <w:rsid w:val="00FE7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AC01D"/>
  <w15:chartTrackingRefBased/>
  <w15:docId w15:val="{F197B3B9-1DA2-4A1C-9AA9-E185957ED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2A8"/>
  </w:style>
  <w:style w:type="paragraph" w:styleId="Footer">
    <w:name w:val="footer"/>
    <w:basedOn w:val="Normal"/>
    <w:link w:val="FooterChar"/>
    <w:uiPriority w:val="99"/>
    <w:unhideWhenUsed/>
    <w:rsid w:val="00C21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2A8"/>
  </w:style>
  <w:style w:type="character" w:styleId="Hyperlink">
    <w:name w:val="Hyperlink"/>
    <w:basedOn w:val="DefaultParagraphFont"/>
    <w:uiPriority w:val="99"/>
    <w:semiHidden/>
    <w:unhideWhenUsed/>
    <w:rsid w:val="003D6C33"/>
    <w:rPr>
      <w:color w:val="0000FF"/>
      <w:u w:val="single"/>
    </w:rPr>
  </w:style>
  <w:style w:type="paragraph" w:styleId="ListParagraph">
    <w:name w:val="List Paragraph"/>
    <w:basedOn w:val="Normal"/>
    <w:uiPriority w:val="34"/>
    <w:qFormat/>
    <w:rsid w:val="00F376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13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MOO\Desktop\AP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APA TEMPLATE</Template>
  <TotalTime>8</TotalTime>
  <Pages>5</Pages>
  <Words>719</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JEMOO</dc:creator>
  <cp:keywords/>
  <dc:description/>
  <cp:lastModifiedBy>MAKENA</cp:lastModifiedBy>
  <cp:revision>4</cp:revision>
  <dcterms:created xsi:type="dcterms:W3CDTF">2019-08-03T20:20:00Z</dcterms:created>
  <dcterms:modified xsi:type="dcterms:W3CDTF">2019-08-03T20:32:00Z</dcterms:modified>
</cp:coreProperties>
</file>